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FDE7B6" w14:textId="60CD4320" w:rsidR="00A92E0D" w:rsidRPr="00B729F4" w:rsidRDefault="005C7FF1" w:rsidP="000C5C91">
      <w:pPr>
        <w:autoSpaceDE w:val="0"/>
        <w:autoSpaceDN w:val="0"/>
        <w:adjustRightInd w:val="0"/>
        <w:spacing w:after="0" w:line="360" w:lineRule="exact"/>
        <w:jc w:val="right"/>
        <w:rPr>
          <w:rFonts w:asciiTheme="minorHAnsi" w:hAnsiTheme="minorHAnsi" w:cstheme="minorHAnsi"/>
          <w:b/>
          <w:bCs/>
        </w:rPr>
      </w:pPr>
      <w:r w:rsidRPr="005C7FF1">
        <w:rPr>
          <w:rFonts w:asciiTheme="minorHAnsi" w:hAnsiTheme="minorHAnsi" w:cstheme="minorHAnsi"/>
          <w:b/>
          <w:sz w:val="22"/>
          <w:szCs w:val="22"/>
        </w:rPr>
        <w:t xml:space="preserve">3046 - Carné Joven Europeo: </w:t>
      </w:r>
      <w:r w:rsidR="00037D99">
        <w:rPr>
          <w:rFonts w:asciiTheme="minorHAnsi" w:hAnsiTheme="minorHAnsi" w:cstheme="minorHAnsi"/>
          <w:b/>
          <w:sz w:val="22"/>
          <w:szCs w:val="22"/>
        </w:rPr>
        <w:t>Jóvenes familia numerosa</w:t>
      </w:r>
    </w:p>
    <w:p w14:paraId="05FF22D3" w14:textId="4A521A25" w:rsidR="008912C3" w:rsidRDefault="00A92E0D" w:rsidP="00BA0C1F">
      <w:pPr>
        <w:ind w:left="1416"/>
        <w:jc w:val="right"/>
        <w:rPr>
          <w:rFonts w:asciiTheme="minorHAnsi" w:hAnsiTheme="minorHAnsi" w:cstheme="minorHAnsi"/>
          <w:sz w:val="22"/>
          <w:szCs w:val="22"/>
        </w:rPr>
      </w:pPr>
      <w:r w:rsidRPr="00FE2881">
        <w:rPr>
          <w:rFonts w:asciiTheme="minorHAnsi" w:hAnsiTheme="minorHAnsi" w:cstheme="minorHAnsi"/>
          <w:sz w:val="22"/>
          <w:szCs w:val="22"/>
        </w:rPr>
        <w:t>Tel. información 968362000/012</w:t>
      </w:r>
    </w:p>
    <w:tbl>
      <w:tblPr>
        <w:tblStyle w:val="Tablaconcuadrcula"/>
        <w:tblW w:w="9904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904"/>
      </w:tblGrid>
      <w:tr w:rsidR="007B06E0" w:rsidRPr="00844C31" w14:paraId="47523AB0" w14:textId="77777777" w:rsidTr="007B06E0">
        <w:trPr>
          <w:trHeight w:val="538"/>
        </w:trPr>
        <w:tc>
          <w:tcPr>
            <w:tcW w:w="9904" w:type="dxa"/>
            <w:shd w:val="clear" w:color="auto" w:fill="F2F2F2" w:themeFill="background1" w:themeFillShade="F2"/>
          </w:tcPr>
          <w:p w14:paraId="319DCA04" w14:textId="77777777" w:rsidR="007B06E0" w:rsidRDefault="007B06E0" w:rsidP="007B06E0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4630CF9" w14:textId="0D735E1B" w:rsidR="000679C8" w:rsidRPr="007B06E0" w:rsidRDefault="007B06E0" w:rsidP="000679C8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7B06E0">
              <w:rPr>
                <w:rFonts w:asciiTheme="minorHAnsi" w:hAnsiTheme="minorHAnsi" w:cstheme="minorHAnsi"/>
                <w:b/>
              </w:rPr>
              <w:t>SOLICITUD DE GRATUIDAD</w:t>
            </w:r>
            <w:r w:rsidR="000679C8">
              <w:rPr>
                <w:rFonts w:asciiTheme="minorHAnsi" w:hAnsiTheme="minorHAnsi" w:cstheme="minorHAnsi"/>
                <w:b/>
              </w:rPr>
              <w:t xml:space="preserve"> - JÓVENES FAMILIA NUMEROSA</w:t>
            </w:r>
          </w:p>
          <w:p w14:paraId="2496C6B8" w14:textId="77777777" w:rsidR="007B06E0" w:rsidRPr="005C7FF1" w:rsidRDefault="007B06E0" w:rsidP="00167673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</w:tbl>
    <w:p w14:paraId="75C965C4" w14:textId="77777777" w:rsidR="00BA0C1F" w:rsidRDefault="00BA0C1F" w:rsidP="00BA0C1F">
      <w:pPr>
        <w:spacing w:after="0"/>
        <w:rPr>
          <w:rFonts w:asciiTheme="minorHAnsi" w:hAnsiTheme="minorHAnsi" w:cstheme="minorHAnsi"/>
        </w:rPr>
      </w:pPr>
    </w:p>
    <w:tbl>
      <w:tblPr>
        <w:tblStyle w:val="Tablaconcuadrcula"/>
        <w:tblW w:w="992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652"/>
        <w:gridCol w:w="1591"/>
        <w:gridCol w:w="4811"/>
        <w:gridCol w:w="1869"/>
      </w:tblGrid>
      <w:tr w:rsidR="00E575B2" w:rsidRPr="00844C31" w14:paraId="706706E0" w14:textId="77777777" w:rsidTr="003314D8">
        <w:tc>
          <w:tcPr>
            <w:tcW w:w="1652" w:type="dxa"/>
            <w:shd w:val="clear" w:color="auto" w:fill="7F7F7F" w:themeFill="text1" w:themeFillTint="80"/>
          </w:tcPr>
          <w:p w14:paraId="3621E8C4" w14:textId="2771A89D" w:rsidR="00E575B2" w:rsidRPr="00F16E56" w:rsidRDefault="00E575B2" w:rsidP="00F16E56">
            <w:pPr>
              <w:pStyle w:val="Prrafodelista"/>
              <w:numPr>
                <w:ilvl w:val="0"/>
                <w:numId w:val="3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271" w:type="dxa"/>
            <w:gridSpan w:val="3"/>
            <w:shd w:val="clear" w:color="auto" w:fill="F2F2F2" w:themeFill="background1" w:themeFillShade="F2"/>
          </w:tcPr>
          <w:p w14:paraId="4B20DEA8" w14:textId="1BA9123B" w:rsidR="005C7FF1" w:rsidRDefault="00811F87" w:rsidP="003314D8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DATOS DE LA </w:t>
            </w:r>
            <w:r w:rsidR="00CC796C">
              <w:rPr>
                <w:rFonts w:asciiTheme="minorHAnsi" w:hAnsiTheme="minorHAnsi" w:cstheme="minorHAnsi"/>
                <w:b/>
                <w:sz w:val="20"/>
                <w:szCs w:val="20"/>
              </w:rPr>
              <w:t>PERSONA</w:t>
            </w:r>
            <w:r w:rsidR="00E575B2" w:rsidRPr="00844C3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CC796C">
              <w:rPr>
                <w:rFonts w:asciiTheme="minorHAnsi" w:hAnsiTheme="minorHAnsi" w:cstheme="minorHAnsi"/>
                <w:b/>
                <w:sz w:val="20"/>
                <w:szCs w:val="20"/>
              </w:rPr>
              <w:t>USUARIA</w:t>
            </w:r>
            <w:r w:rsidR="005C7FF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DEL CARNÉ JOVEN EUROPEO </w:t>
            </w:r>
          </w:p>
          <w:p w14:paraId="5C2772AC" w14:textId="5B01424E" w:rsidR="00E575B2" w:rsidRPr="005C7FF1" w:rsidRDefault="005C7FF1" w:rsidP="00E36291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E575B2" w:rsidRPr="00844C31" w14:paraId="56F3DDE5" w14:textId="77777777" w:rsidTr="003314D8">
        <w:tc>
          <w:tcPr>
            <w:tcW w:w="8054" w:type="dxa"/>
            <w:gridSpan w:val="3"/>
          </w:tcPr>
          <w:p w14:paraId="3B7FA9C6" w14:textId="41C86A2F" w:rsidR="00E575B2" w:rsidRPr="005C7FF1" w:rsidRDefault="005C7FF1" w:rsidP="003314D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C7FF1">
              <w:rPr>
                <w:rFonts w:asciiTheme="minorHAnsi" w:hAnsiTheme="minorHAnsi" w:cstheme="minorHAnsi"/>
                <w:b/>
                <w:sz w:val="20"/>
                <w:szCs w:val="20"/>
              </w:rPr>
              <w:t>NOMBRE Y APELLIDOS</w:t>
            </w:r>
          </w:p>
        </w:tc>
        <w:tc>
          <w:tcPr>
            <w:tcW w:w="1869" w:type="dxa"/>
          </w:tcPr>
          <w:p w14:paraId="2BA0E813" w14:textId="013EB183" w:rsidR="00E575B2" w:rsidRPr="005C7FF1" w:rsidRDefault="005C7FF1" w:rsidP="005C7FF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C7FF1">
              <w:rPr>
                <w:rFonts w:asciiTheme="minorHAnsi" w:hAnsiTheme="minorHAnsi" w:cstheme="minorHAnsi"/>
                <w:b/>
                <w:sz w:val="20"/>
                <w:szCs w:val="20"/>
              </w:rPr>
              <w:t>NIF</w:t>
            </w:r>
          </w:p>
        </w:tc>
      </w:tr>
      <w:tr w:rsidR="00E575B2" w:rsidRPr="00844C31" w14:paraId="41AAF33F" w14:textId="77777777" w:rsidTr="00247BD1">
        <w:trPr>
          <w:trHeight w:val="613"/>
        </w:trPr>
        <w:tc>
          <w:tcPr>
            <w:tcW w:w="3243" w:type="dxa"/>
            <w:gridSpan w:val="2"/>
          </w:tcPr>
          <w:p w14:paraId="64946E7C" w14:textId="3A69C6ED" w:rsidR="00247BD1" w:rsidRPr="00844C31" w:rsidRDefault="007B06E0" w:rsidP="003314D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Teléfono</w:t>
            </w:r>
          </w:p>
        </w:tc>
        <w:tc>
          <w:tcPr>
            <w:tcW w:w="6680" w:type="dxa"/>
            <w:gridSpan w:val="2"/>
          </w:tcPr>
          <w:p w14:paraId="2D5F7226" w14:textId="0FD55692" w:rsidR="00E575B2" w:rsidRPr="00844C31" w:rsidRDefault="00247BD1" w:rsidP="00247BD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e-mail</w:t>
            </w:r>
          </w:p>
        </w:tc>
      </w:tr>
      <w:tr w:rsidR="00A92E0D" w:rsidRPr="00844C31" w14:paraId="510718DF" w14:textId="77777777" w:rsidTr="00922AF3">
        <w:tc>
          <w:tcPr>
            <w:tcW w:w="1652" w:type="dxa"/>
            <w:shd w:val="clear" w:color="auto" w:fill="7F7F7F" w:themeFill="text1" w:themeFillTint="80"/>
          </w:tcPr>
          <w:p w14:paraId="07B3C3AE" w14:textId="29C5E1BC" w:rsidR="00A92E0D" w:rsidRPr="00F16E56" w:rsidRDefault="00A92E0D" w:rsidP="00247BD1">
            <w:pPr>
              <w:pStyle w:val="Prrafodelista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271" w:type="dxa"/>
            <w:gridSpan w:val="3"/>
            <w:shd w:val="clear" w:color="auto" w:fill="F2F2F2" w:themeFill="background1" w:themeFillShade="F2"/>
          </w:tcPr>
          <w:p w14:paraId="086C44B6" w14:textId="77777777" w:rsidR="00BA0C1F" w:rsidRDefault="0098115C" w:rsidP="003414DB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REPRESENTANTE, </w:t>
            </w:r>
          </w:p>
          <w:p w14:paraId="793DC04C" w14:textId="72E0D928" w:rsidR="00A92E0D" w:rsidRPr="003414DB" w:rsidRDefault="00B757EF" w:rsidP="00E575B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B757EF">
              <w:rPr>
                <w:rFonts w:asciiTheme="minorHAnsi" w:hAnsiTheme="minorHAnsi" w:cstheme="minorHAnsi"/>
                <w:sz w:val="20"/>
                <w:szCs w:val="20"/>
              </w:rPr>
              <w:t xml:space="preserve">Cuando el beneficiario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sea </w:t>
            </w:r>
            <w:r w:rsidR="00EE4FD8">
              <w:rPr>
                <w:rFonts w:asciiTheme="minorHAnsi" w:hAnsiTheme="minorHAnsi" w:cstheme="minorHAnsi"/>
                <w:sz w:val="20"/>
                <w:szCs w:val="20"/>
              </w:rPr>
              <w:t xml:space="preserve">persona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mayor de 18 años y presente</w:t>
            </w:r>
            <w:r w:rsidRPr="00B757EF">
              <w:rPr>
                <w:rFonts w:asciiTheme="minorHAnsi" w:hAnsiTheme="minorHAnsi" w:cstheme="minorHAnsi"/>
                <w:sz w:val="20"/>
                <w:szCs w:val="20"/>
              </w:rPr>
              <w:t xml:space="preserve"> la solicitud un representante en su nombre,  es obligatorio acreditar la representación.</w:t>
            </w:r>
          </w:p>
        </w:tc>
      </w:tr>
      <w:tr w:rsidR="00A92E0D" w:rsidRPr="00844C31" w14:paraId="507C1AF3" w14:textId="77777777" w:rsidTr="00922AF3">
        <w:tc>
          <w:tcPr>
            <w:tcW w:w="8054" w:type="dxa"/>
            <w:gridSpan w:val="3"/>
          </w:tcPr>
          <w:p w14:paraId="18520732" w14:textId="06F731F1" w:rsidR="00A92E0D" w:rsidRPr="00844C31" w:rsidRDefault="00247BD1" w:rsidP="00A80C24">
            <w:pPr>
              <w:rPr>
                <w:rFonts w:asciiTheme="minorHAnsi" w:hAnsiTheme="minorHAnsi" w:cstheme="minorHAnsi"/>
                <w:b/>
              </w:rPr>
            </w:pPr>
            <w:r w:rsidRPr="003414DB">
              <w:rPr>
                <w:rFonts w:asciiTheme="minorHAnsi" w:hAnsiTheme="minorHAnsi" w:cstheme="minorHAnsi"/>
                <w:sz w:val="20"/>
                <w:szCs w:val="20"/>
              </w:rPr>
              <w:t>NOMBRE Y APELLIDOS /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                                                                                                   </w:t>
            </w:r>
            <w:r w:rsidRPr="003414D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69" w:type="dxa"/>
          </w:tcPr>
          <w:p w14:paraId="1DEAB706" w14:textId="70376BA3" w:rsidR="00A92E0D" w:rsidRPr="00844C31" w:rsidRDefault="00247BD1" w:rsidP="00247BD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NIF</w:t>
            </w:r>
          </w:p>
        </w:tc>
      </w:tr>
      <w:tr w:rsidR="009220C7" w:rsidRPr="00844C31" w14:paraId="5029DED8" w14:textId="77777777" w:rsidTr="00922AF3">
        <w:tc>
          <w:tcPr>
            <w:tcW w:w="3243" w:type="dxa"/>
            <w:gridSpan w:val="2"/>
          </w:tcPr>
          <w:p w14:paraId="2B12FA5F" w14:textId="5502319F" w:rsidR="009220C7" w:rsidRDefault="00247BD1" w:rsidP="00247BD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Teléfono </w:t>
            </w:r>
          </w:p>
        </w:tc>
        <w:tc>
          <w:tcPr>
            <w:tcW w:w="6680" w:type="dxa"/>
            <w:gridSpan w:val="2"/>
          </w:tcPr>
          <w:p w14:paraId="121BD0E7" w14:textId="607416B2" w:rsidR="009220C7" w:rsidRPr="00844C31" w:rsidRDefault="00247BD1" w:rsidP="00247BD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e-mail</w:t>
            </w:r>
          </w:p>
        </w:tc>
      </w:tr>
      <w:tr w:rsidR="00A92E0D" w:rsidRPr="00844C31" w14:paraId="17B76EDB" w14:textId="77777777" w:rsidTr="00922AF3">
        <w:tc>
          <w:tcPr>
            <w:tcW w:w="1652" w:type="dxa"/>
            <w:shd w:val="clear" w:color="auto" w:fill="7F7F7F" w:themeFill="text1" w:themeFillTint="80"/>
          </w:tcPr>
          <w:p w14:paraId="4422B7D7" w14:textId="4E5E552B" w:rsidR="00A92E0D" w:rsidRPr="00F16E56" w:rsidRDefault="00A92E0D" w:rsidP="00F16E56">
            <w:pPr>
              <w:pStyle w:val="Prrafodelista"/>
              <w:numPr>
                <w:ilvl w:val="0"/>
                <w:numId w:val="3"/>
              </w:num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271" w:type="dxa"/>
            <w:gridSpan w:val="3"/>
            <w:shd w:val="clear" w:color="auto" w:fill="F2F2F2" w:themeFill="background1" w:themeFillShade="F2"/>
          </w:tcPr>
          <w:p w14:paraId="439CD695" w14:textId="77777777" w:rsidR="00A92E0D" w:rsidRDefault="003414DB" w:rsidP="003414DB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PADRE, MADRE O TUTOR</w:t>
            </w:r>
            <w:r w:rsidR="00A92E0D" w:rsidRPr="00585D6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, </w:t>
            </w:r>
            <w:r w:rsidR="00B757EF" w:rsidRPr="00B757EF">
              <w:rPr>
                <w:rFonts w:asciiTheme="minorHAnsi" w:hAnsiTheme="minorHAnsi" w:cstheme="minorHAnsi"/>
                <w:sz w:val="20"/>
                <w:szCs w:val="20"/>
              </w:rPr>
              <w:t xml:space="preserve">obligatorio cuando el beneficiario sea </w:t>
            </w:r>
            <w:r w:rsidR="00EE4FD8">
              <w:rPr>
                <w:rFonts w:asciiTheme="minorHAnsi" w:hAnsiTheme="minorHAnsi" w:cstheme="minorHAnsi"/>
                <w:sz w:val="20"/>
                <w:szCs w:val="20"/>
              </w:rPr>
              <w:t xml:space="preserve">persona </w:t>
            </w:r>
            <w:r w:rsidR="00B757EF" w:rsidRPr="00B757EF">
              <w:rPr>
                <w:rFonts w:asciiTheme="minorHAnsi" w:hAnsiTheme="minorHAnsi" w:cstheme="minorHAnsi"/>
                <w:sz w:val="20"/>
                <w:szCs w:val="20"/>
              </w:rPr>
              <w:t>menor de edad</w:t>
            </w:r>
            <w:r w:rsidR="00A92E0D" w:rsidRPr="00585D6B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  <w:p w14:paraId="543F33EA" w14:textId="5AB74347" w:rsidR="00BA0C1F" w:rsidRPr="00BA0C1F" w:rsidRDefault="00BA0C1F" w:rsidP="003414DB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A92E0D" w:rsidRPr="00844C31" w14:paraId="5A137129" w14:textId="77777777" w:rsidTr="00922AF3">
        <w:tc>
          <w:tcPr>
            <w:tcW w:w="8054" w:type="dxa"/>
            <w:gridSpan w:val="3"/>
          </w:tcPr>
          <w:p w14:paraId="73247FAD" w14:textId="6E32F01D" w:rsidR="00A92E0D" w:rsidRPr="00844C31" w:rsidRDefault="00247BD1" w:rsidP="00A80C24">
            <w:pPr>
              <w:rPr>
                <w:rFonts w:asciiTheme="minorHAnsi" w:hAnsiTheme="minorHAnsi" w:cstheme="minorHAnsi"/>
                <w:b/>
              </w:rPr>
            </w:pPr>
            <w:r w:rsidRPr="003414DB">
              <w:rPr>
                <w:rFonts w:asciiTheme="minorHAnsi" w:hAnsiTheme="minorHAnsi" w:cstheme="minorHAnsi"/>
                <w:sz w:val="20"/>
                <w:szCs w:val="20"/>
              </w:rPr>
              <w:t xml:space="preserve">NOMBRE Y APELLIDOS / PARENTESCO                                                                                                                     </w:t>
            </w:r>
          </w:p>
        </w:tc>
        <w:tc>
          <w:tcPr>
            <w:tcW w:w="1869" w:type="dxa"/>
          </w:tcPr>
          <w:p w14:paraId="5A4311EC" w14:textId="3F75DDE0" w:rsidR="00A92E0D" w:rsidRPr="00247BD1" w:rsidRDefault="00247BD1" w:rsidP="00247BD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47BD1">
              <w:rPr>
                <w:rFonts w:asciiTheme="minorHAnsi" w:hAnsiTheme="minorHAnsi" w:cstheme="minorHAnsi"/>
                <w:sz w:val="20"/>
                <w:szCs w:val="20"/>
              </w:rPr>
              <w:t>NIF</w:t>
            </w:r>
          </w:p>
        </w:tc>
        <w:bookmarkStart w:id="0" w:name="_GoBack"/>
        <w:bookmarkEnd w:id="0"/>
      </w:tr>
      <w:tr w:rsidR="006C4573" w:rsidRPr="00844C31" w14:paraId="476977BB" w14:textId="77777777" w:rsidTr="00922AF3">
        <w:tc>
          <w:tcPr>
            <w:tcW w:w="3243" w:type="dxa"/>
            <w:gridSpan w:val="2"/>
          </w:tcPr>
          <w:p w14:paraId="4C8649EA" w14:textId="2FA67DBC" w:rsidR="006C4573" w:rsidRDefault="00247BD1" w:rsidP="00247BD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Teléfono </w:t>
            </w:r>
          </w:p>
        </w:tc>
        <w:tc>
          <w:tcPr>
            <w:tcW w:w="6680" w:type="dxa"/>
            <w:gridSpan w:val="2"/>
          </w:tcPr>
          <w:p w14:paraId="56CE679B" w14:textId="4B05D924" w:rsidR="006C4573" w:rsidRPr="00844C31" w:rsidRDefault="00247BD1" w:rsidP="00247BD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e-mail</w:t>
            </w:r>
          </w:p>
        </w:tc>
      </w:tr>
      <w:tr w:rsidR="00A92E0D" w:rsidRPr="00844C31" w14:paraId="348DDA32" w14:textId="77777777" w:rsidTr="00922AF3">
        <w:trPr>
          <w:trHeight w:val="439"/>
        </w:trPr>
        <w:tc>
          <w:tcPr>
            <w:tcW w:w="1652" w:type="dxa"/>
            <w:shd w:val="clear" w:color="auto" w:fill="7F7F7F" w:themeFill="text1" w:themeFillTint="80"/>
          </w:tcPr>
          <w:p w14:paraId="27F5C32B" w14:textId="2D2DE2A6" w:rsidR="00A92E0D" w:rsidRPr="00F16E56" w:rsidRDefault="00A92E0D" w:rsidP="00F16E56">
            <w:pPr>
              <w:pStyle w:val="Prrafodelista"/>
              <w:numPr>
                <w:ilvl w:val="0"/>
                <w:numId w:val="3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271" w:type="dxa"/>
            <w:gridSpan w:val="3"/>
            <w:shd w:val="clear" w:color="auto" w:fill="F2F2F2" w:themeFill="background1" w:themeFillShade="F2"/>
          </w:tcPr>
          <w:p w14:paraId="3DEC3292" w14:textId="13D0BA9D" w:rsidR="003414DB" w:rsidRDefault="00811F87" w:rsidP="003414DB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SOLICITUD</w:t>
            </w:r>
          </w:p>
          <w:p w14:paraId="18028AA7" w14:textId="794E38C2" w:rsidR="00A92E0D" w:rsidRPr="003414DB" w:rsidRDefault="00A92E0D" w:rsidP="003414DB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92E0D" w:rsidRPr="00844C31" w14:paraId="09AE4B0E" w14:textId="77777777" w:rsidTr="00922AF3">
        <w:tc>
          <w:tcPr>
            <w:tcW w:w="9923" w:type="dxa"/>
            <w:gridSpan w:val="4"/>
          </w:tcPr>
          <w:p w14:paraId="1E4B1E57" w14:textId="77777777" w:rsidR="00BA0C1F" w:rsidRPr="00BA0C1F" w:rsidRDefault="00BA0C1F" w:rsidP="00BA0C1F">
            <w:pPr>
              <w:spacing w:after="0"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57875DC" w14:textId="2827BBB8" w:rsidR="00C81F18" w:rsidRDefault="00811F87" w:rsidP="00811F87">
            <w:pPr>
              <w:spacing w:after="0" w:line="25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Solicito la gratuidad del precio a pagar por la expedición del carné joven europeo en base a mi condición de miembro de familia numerosa reconocida oficialmente por la CARM.</w:t>
            </w:r>
          </w:p>
          <w:p w14:paraId="1A31F5C5" w14:textId="6EDDEDF8" w:rsidR="00811F87" w:rsidRPr="00811F87" w:rsidRDefault="00811F87" w:rsidP="00811F87">
            <w:pPr>
              <w:spacing w:after="0" w:line="25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11F87" w:rsidRPr="00844C31" w14:paraId="762DDB0C" w14:textId="77777777" w:rsidTr="00167673">
        <w:trPr>
          <w:trHeight w:val="439"/>
        </w:trPr>
        <w:tc>
          <w:tcPr>
            <w:tcW w:w="1652" w:type="dxa"/>
            <w:shd w:val="clear" w:color="auto" w:fill="7F7F7F" w:themeFill="text1" w:themeFillTint="80"/>
          </w:tcPr>
          <w:p w14:paraId="1FA07F3F" w14:textId="77777777" w:rsidR="00811F87" w:rsidRPr="00F16E56" w:rsidRDefault="00811F87" w:rsidP="00167673">
            <w:pPr>
              <w:pStyle w:val="Prrafodelista"/>
              <w:numPr>
                <w:ilvl w:val="0"/>
                <w:numId w:val="3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271" w:type="dxa"/>
            <w:gridSpan w:val="3"/>
            <w:shd w:val="clear" w:color="auto" w:fill="F2F2F2" w:themeFill="background1" w:themeFillShade="F2"/>
          </w:tcPr>
          <w:p w14:paraId="6B3E4ABB" w14:textId="77777777" w:rsidR="00811F87" w:rsidRDefault="00811F87" w:rsidP="00167673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44C31">
              <w:rPr>
                <w:rFonts w:asciiTheme="minorHAnsi" w:hAnsiTheme="minorHAnsi" w:cstheme="minorHAnsi"/>
                <w:b/>
                <w:sz w:val="20"/>
                <w:szCs w:val="20"/>
              </w:rPr>
              <w:t>DOCUMENTACIÓN QUE SE ADJUNTA / OPCIONALMENTE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4FC5E6A3" w14:textId="77777777" w:rsidR="00811F87" w:rsidRPr="003414DB" w:rsidRDefault="00811F87" w:rsidP="00167673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3414DB">
              <w:rPr>
                <w:rFonts w:asciiTheme="minorHAnsi" w:hAnsiTheme="minorHAnsi" w:cstheme="minorHAnsi"/>
                <w:sz w:val="20"/>
                <w:szCs w:val="20"/>
              </w:rPr>
              <w:t>En caso de no autorizar su consulta por medios electrónicos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11F87" w:rsidRPr="00844C31" w14:paraId="725203E2" w14:textId="77777777" w:rsidTr="00167673">
        <w:tc>
          <w:tcPr>
            <w:tcW w:w="9923" w:type="dxa"/>
            <w:gridSpan w:val="4"/>
          </w:tcPr>
          <w:p w14:paraId="58394169" w14:textId="77777777" w:rsidR="00811F87" w:rsidRPr="00BA0C1F" w:rsidRDefault="00811F87" w:rsidP="00167673">
            <w:pPr>
              <w:spacing w:after="0"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78F4245" w14:textId="582B3DE0" w:rsidR="00811F87" w:rsidRPr="000C5C91" w:rsidRDefault="00811F87" w:rsidP="00167673">
            <w:pPr>
              <w:pStyle w:val="Prrafodelista"/>
              <w:numPr>
                <w:ilvl w:val="0"/>
                <w:numId w:val="1"/>
              </w:numPr>
              <w:spacing w:after="0"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Acreditación de la </w:t>
            </w:r>
            <w:r w:rsidR="007B06E0">
              <w:rPr>
                <w:rFonts w:asciiTheme="minorHAnsi" w:hAnsiTheme="minorHAnsi" w:cstheme="minorHAnsi"/>
                <w:sz w:val="18"/>
                <w:szCs w:val="18"/>
              </w:rPr>
              <w:t xml:space="preserve">persona usuaria del carné joven europeo de su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condición de </w:t>
            </w:r>
            <w:r w:rsidR="007B06E0">
              <w:rPr>
                <w:rFonts w:asciiTheme="minorHAnsi" w:hAnsiTheme="minorHAnsi" w:cstheme="minorHAnsi"/>
                <w:sz w:val="18"/>
                <w:szCs w:val="18"/>
              </w:rPr>
              <w:t xml:space="preserve">miembro de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familia numerosa reconocida oficialmente por la CARM.</w:t>
            </w:r>
            <w:r w:rsidRPr="000C5C9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3DEE24D6" w14:textId="77777777" w:rsidR="00811F87" w:rsidRPr="00C81F18" w:rsidRDefault="00811F87" w:rsidP="00167673">
            <w:pPr>
              <w:pStyle w:val="Prrafodelista"/>
              <w:numPr>
                <w:ilvl w:val="0"/>
                <w:numId w:val="1"/>
              </w:numPr>
              <w:spacing w:after="0" w:line="25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 representación del beneficiario podrá acreditarse mediante cualquier medio válido en Derecho.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  <w:p w14:paraId="7408026D" w14:textId="77777777" w:rsidR="00811F87" w:rsidRPr="005E447B" w:rsidRDefault="00811F87" w:rsidP="00167673">
            <w:pPr>
              <w:pStyle w:val="Prrafodelista"/>
              <w:spacing w:after="0" w:line="256" w:lineRule="auto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C22C620" w14:textId="77777777" w:rsidR="00A92E0D" w:rsidRDefault="00A92E0D" w:rsidP="00A92E0D">
      <w:pPr>
        <w:spacing w:after="0"/>
        <w:ind w:left="-567" w:right="-425" w:firstLine="142"/>
        <w:jc w:val="both"/>
        <w:rPr>
          <w:rFonts w:asciiTheme="minorHAnsi" w:eastAsia="Arial" w:hAnsiTheme="minorHAnsi" w:cstheme="minorHAnsi"/>
          <w:b/>
          <w:sz w:val="20"/>
          <w:szCs w:val="20"/>
        </w:rPr>
      </w:pPr>
    </w:p>
    <w:p w14:paraId="1D177EA3" w14:textId="77777777" w:rsidR="00A92E0D" w:rsidRPr="00844C31" w:rsidRDefault="00A92E0D" w:rsidP="00A92E0D">
      <w:pPr>
        <w:spacing w:after="0"/>
        <w:ind w:left="-426" w:right="-710"/>
        <w:jc w:val="both"/>
        <w:rPr>
          <w:rFonts w:asciiTheme="minorHAnsi" w:eastAsia="Arial" w:hAnsiTheme="minorHAnsi" w:cstheme="minorHAnsi"/>
          <w:w w:val="105"/>
        </w:rPr>
      </w:pPr>
      <w:r w:rsidRPr="00844C31">
        <w:rPr>
          <w:rFonts w:asciiTheme="minorHAnsi" w:eastAsia="Arial" w:hAnsiTheme="minorHAnsi" w:cstheme="minorHAnsi"/>
          <w:w w:val="105"/>
          <w:sz w:val="20"/>
          <w:szCs w:val="20"/>
        </w:rPr>
        <w:t>En aplicación del artículo 28 de la Ley 39/2015, de 1 de octubre, del Procedimiento Administrativo Común de las Administraciones Públicas, el órgano administrativo competente consultará o recabará por medios electrónicos, los datos relacionados a</w:t>
      </w:r>
      <w:r w:rsidRPr="00844C31">
        <w:rPr>
          <w:rFonts w:asciiTheme="minorHAnsi" w:eastAsia="Arial" w:hAnsiTheme="minorHAnsi" w:cstheme="minorHAnsi"/>
          <w:w w:val="105"/>
        </w:rPr>
        <w:t xml:space="preserve"> </w:t>
      </w:r>
      <w:r w:rsidRPr="00844C31">
        <w:rPr>
          <w:rFonts w:asciiTheme="minorHAnsi" w:eastAsia="Arial" w:hAnsiTheme="minorHAnsi" w:cstheme="minorHAnsi"/>
          <w:w w:val="105"/>
          <w:sz w:val="20"/>
          <w:szCs w:val="20"/>
        </w:rPr>
        <w:t>continuación, salvo que se oponga a la consulta</w:t>
      </w:r>
      <w:r w:rsidRPr="00844C31">
        <w:rPr>
          <w:rFonts w:asciiTheme="minorHAnsi" w:eastAsia="Arial" w:hAnsiTheme="minorHAnsi" w:cstheme="minorHAnsi"/>
          <w:w w:val="105"/>
        </w:rPr>
        <w:t>.</w:t>
      </w:r>
    </w:p>
    <w:p w14:paraId="32A16749" w14:textId="3660F43D" w:rsidR="00C015C7" w:rsidRDefault="00A92E0D" w:rsidP="008912C3">
      <w:pPr>
        <w:widowControl w:val="0"/>
        <w:autoSpaceDE w:val="0"/>
        <w:autoSpaceDN w:val="0"/>
        <w:spacing w:after="0"/>
        <w:ind w:right="-710"/>
        <w:jc w:val="both"/>
        <w:rPr>
          <w:rFonts w:asciiTheme="minorHAnsi" w:hAnsiTheme="minorHAnsi" w:cstheme="minorHAnsi"/>
          <w:sz w:val="20"/>
          <w:szCs w:val="20"/>
        </w:rPr>
      </w:pPr>
      <w:r w:rsidRPr="00844C31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E2FAD9C" w14:textId="046A647F" w:rsidR="00C81F18" w:rsidRDefault="00C81F18" w:rsidP="00E36291">
      <w:pPr>
        <w:widowControl w:val="0"/>
        <w:autoSpaceDE w:val="0"/>
        <w:autoSpaceDN w:val="0"/>
        <w:spacing w:after="0"/>
        <w:ind w:left="-426" w:right="-710"/>
        <w:jc w:val="both"/>
        <w:rPr>
          <w:rFonts w:asciiTheme="minorHAnsi" w:hAnsiTheme="minorHAnsi" w:cstheme="minorHAnsi"/>
          <w:sz w:val="20"/>
          <w:szCs w:val="20"/>
        </w:rPr>
      </w:pPr>
      <w:r w:rsidRPr="00844C31">
        <w:rPr>
          <w:rFonts w:asciiTheme="minorHAnsi" w:eastAsia="Arial" w:hAnsiTheme="minorHAnsi" w:cstheme="minorHAnsi"/>
          <w:w w:val="105"/>
          <w:sz w:val="20"/>
          <w:szCs w:val="20"/>
        </w:rPr>
        <w:t>[</w:t>
      </w:r>
      <w:r>
        <w:rPr>
          <w:rFonts w:asciiTheme="minorHAnsi" w:eastAsia="Arial" w:hAnsiTheme="minorHAnsi" w:cstheme="minorHAnsi"/>
          <w:w w:val="105"/>
          <w:sz w:val="20"/>
          <w:szCs w:val="20"/>
        </w:rPr>
        <w:t xml:space="preserve">  ] Me OPONGO* a la consulta de mis</w:t>
      </w:r>
      <w:r w:rsidRPr="00844C31">
        <w:rPr>
          <w:rFonts w:asciiTheme="minorHAnsi" w:eastAsia="Arial" w:hAnsiTheme="minorHAnsi" w:cstheme="minorHAnsi"/>
          <w:w w:val="105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Datos de familia numerosa.</w:t>
      </w:r>
      <w:r w:rsidRPr="00844C31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5D0DFC8E" w14:textId="77777777" w:rsidR="00A92E0D" w:rsidRPr="00844C31" w:rsidRDefault="00A92E0D" w:rsidP="00A92E0D">
      <w:pPr>
        <w:widowControl w:val="0"/>
        <w:autoSpaceDE w:val="0"/>
        <w:autoSpaceDN w:val="0"/>
        <w:spacing w:after="0"/>
        <w:ind w:left="-426" w:right="-710"/>
        <w:jc w:val="both"/>
        <w:rPr>
          <w:rFonts w:asciiTheme="minorHAnsi" w:eastAsia="Arial" w:hAnsiTheme="minorHAnsi" w:cstheme="minorHAnsi"/>
          <w:w w:val="105"/>
          <w:sz w:val="20"/>
          <w:szCs w:val="20"/>
        </w:rPr>
      </w:pPr>
    </w:p>
    <w:p w14:paraId="7C9EB344" w14:textId="77777777" w:rsidR="00A92E0D" w:rsidRPr="00850D90" w:rsidRDefault="00A92E0D" w:rsidP="00A92E0D">
      <w:pPr>
        <w:widowControl w:val="0"/>
        <w:autoSpaceDE w:val="0"/>
        <w:autoSpaceDN w:val="0"/>
        <w:spacing w:after="0"/>
        <w:ind w:left="-426" w:right="-710"/>
        <w:jc w:val="both"/>
        <w:rPr>
          <w:rFonts w:asciiTheme="minorHAnsi" w:eastAsia="Arial" w:hAnsiTheme="minorHAnsi" w:cstheme="minorHAnsi"/>
          <w:w w:val="105"/>
          <w:sz w:val="20"/>
          <w:szCs w:val="20"/>
        </w:rPr>
      </w:pPr>
      <w:r w:rsidRPr="00844C31">
        <w:rPr>
          <w:rFonts w:asciiTheme="minorHAnsi" w:eastAsia="Arial" w:hAnsiTheme="minorHAnsi" w:cstheme="minorHAnsi"/>
          <w:w w:val="105"/>
          <w:sz w:val="20"/>
          <w:szCs w:val="20"/>
        </w:rPr>
        <w:t xml:space="preserve"> (*) En el caso de OPOSICIÓN a que el órgano administrativo competente consulte u obtenga los mencionados datos y documentos, QUEDO OBLIGADO A APORTARLOS al procedimiento junto a esta solicitud o cuando me sean requeridos.</w:t>
      </w:r>
    </w:p>
    <w:p w14:paraId="6F50362E" w14:textId="77777777" w:rsidR="00A92E0D" w:rsidRDefault="00A92E0D" w:rsidP="00A92E0D">
      <w:pPr>
        <w:spacing w:after="0"/>
        <w:ind w:left="-567" w:right="-710" w:firstLine="142"/>
        <w:jc w:val="both"/>
        <w:rPr>
          <w:rFonts w:asciiTheme="minorHAnsi" w:eastAsia="Arial" w:hAnsiTheme="minorHAnsi" w:cstheme="minorHAnsi"/>
          <w:b/>
          <w:sz w:val="20"/>
          <w:szCs w:val="20"/>
        </w:rPr>
      </w:pPr>
    </w:p>
    <w:p w14:paraId="33E739C7" w14:textId="1F296E60" w:rsidR="00BA0C1F" w:rsidRDefault="00A92E0D" w:rsidP="008D470E">
      <w:pPr>
        <w:spacing w:after="0"/>
        <w:ind w:left="-426" w:right="-710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844C31">
        <w:rPr>
          <w:rFonts w:asciiTheme="minorHAnsi" w:eastAsia="Arial" w:hAnsiTheme="minorHAnsi" w:cstheme="minorHAnsi"/>
          <w:b/>
          <w:sz w:val="20"/>
          <w:szCs w:val="20"/>
        </w:rPr>
        <w:t>DECLARA</w:t>
      </w:r>
      <w:r w:rsidRPr="00844C31">
        <w:rPr>
          <w:rFonts w:asciiTheme="minorHAnsi" w:eastAsia="Arial" w:hAnsiTheme="minorHAnsi" w:cstheme="minorHAnsi"/>
          <w:sz w:val="20"/>
          <w:szCs w:val="20"/>
        </w:rPr>
        <w:t xml:space="preserve"> que </w:t>
      </w:r>
      <w:r w:rsidR="00103A97">
        <w:rPr>
          <w:rFonts w:asciiTheme="minorHAnsi" w:eastAsia="Arial" w:hAnsiTheme="minorHAnsi" w:cstheme="minorHAnsi"/>
          <w:sz w:val="20"/>
          <w:szCs w:val="20"/>
        </w:rPr>
        <w:t xml:space="preserve">todos los datos aportados son ciertos y </w:t>
      </w:r>
      <w:r w:rsidRPr="00844C31">
        <w:rPr>
          <w:rFonts w:asciiTheme="minorHAnsi" w:eastAsia="Arial" w:hAnsiTheme="minorHAnsi" w:cstheme="minorHAnsi"/>
          <w:sz w:val="20"/>
          <w:szCs w:val="20"/>
        </w:rPr>
        <w:t xml:space="preserve">cumple con todos los requisitos para que </w:t>
      </w:r>
      <w:r w:rsidR="00ED53BF">
        <w:rPr>
          <w:rFonts w:asciiTheme="minorHAnsi" w:eastAsia="Arial" w:hAnsiTheme="minorHAnsi" w:cstheme="minorHAnsi"/>
          <w:sz w:val="20"/>
          <w:szCs w:val="20"/>
        </w:rPr>
        <w:t xml:space="preserve">su solicitud </w:t>
      </w:r>
      <w:r w:rsidRPr="00844C31">
        <w:rPr>
          <w:rFonts w:asciiTheme="minorHAnsi" w:eastAsia="Arial" w:hAnsiTheme="minorHAnsi" w:cstheme="minorHAnsi"/>
          <w:sz w:val="20"/>
          <w:szCs w:val="20"/>
        </w:rPr>
        <w:t xml:space="preserve">pueda ser aceptada y tramitada. </w:t>
      </w:r>
    </w:p>
    <w:p w14:paraId="137C28C0" w14:textId="77777777" w:rsidR="008D470E" w:rsidRDefault="008D470E" w:rsidP="008D470E">
      <w:pPr>
        <w:spacing w:after="0"/>
        <w:ind w:left="-426" w:right="-710"/>
        <w:jc w:val="both"/>
        <w:rPr>
          <w:rFonts w:asciiTheme="minorHAnsi" w:eastAsia="Arial" w:hAnsiTheme="minorHAnsi" w:cstheme="minorHAnsi"/>
          <w:sz w:val="20"/>
          <w:szCs w:val="20"/>
        </w:rPr>
      </w:pPr>
    </w:p>
    <w:p w14:paraId="0762B08B" w14:textId="691679CA" w:rsidR="00ED53BF" w:rsidRPr="00BA0C1F" w:rsidRDefault="00A92E0D" w:rsidP="00BA0C1F">
      <w:pPr>
        <w:spacing w:after="0"/>
        <w:ind w:left="-426" w:right="-710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397599">
        <w:rPr>
          <w:rFonts w:asciiTheme="minorHAnsi" w:hAnsiTheme="minorHAnsi" w:cstheme="minorHAnsi"/>
          <w:sz w:val="20"/>
          <w:szCs w:val="20"/>
        </w:rPr>
        <w:t xml:space="preserve">INFORMACIÓN SOBRE </w:t>
      </w:r>
      <w:r w:rsidR="00ED53BF">
        <w:rPr>
          <w:rFonts w:asciiTheme="minorHAnsi" w:hAnsiTheme="minorHAnsi" w:cstheme="minorHAnsi"/>
          <w:sz w:val="20"/>
          <w:szCs w:val="20"/>
        </w:rPr>
        <w:t>PROTECCIÓN DE DATOS (CÓDIGO 3046</w:t>
      </w:r>
      <w:r w:rsidRPr="00397599">
        <w:rPr>
          <w:rFonts w:asciiTheme="minorHAnsi" w:hAnsiTheme="minorHAnsi" w:cstheme="minorHAnsi"/>
          <w:sz w:val="20"/>
          <w:szCs w:val="20"/>
        </w:rPr>
        <w:t>)</w:t>
      </w:r>
      <w:r w:rsidR="00BF68EE">
        <w:rPr>
          <w:rFonts w:asciiTheme="minorHAnsi" w:hAnsiTheme="minorHAnsi" w:cstheme="minorHAnsi"/>
          <w:sz w:val="20"/>
          <w:szCs w:val="20"/>
        </w:rPr>
        <w:t xml:space="preserve"> </w:t>
      </w:r>
      <w:r w:rsidRPr="00397599">
        <w:rPr>
          <w:rFonts w:asciiTheme="minorHAnsi" w:hAnsiTheme="minorHAnsi" w:cstheme="minorHAnsi"/>
          <w:sz w:val="20"/>
          <w:szCs w:val="20"/>
        </w:rPr>
        <w:t>Reglamento general de protección de datos (RGPD) Reglamento (UE) 2016/679 del Parlamento Europeo y del Consejo, de 27 de abril de 2016</w:t>
      </w:r>
      <w:r w:rsidR="00BF68EE">
        <w:rPr>
          <w:rFonts w:asciiTheme="minorHAnsi" w:hAnsiTheme="minorHAnsi" w:cstheme="minorHAnsi"/>
          <w:sz w:val="20"/>
          <w:szCs w:val="20"/>
        </w:rPr>
        <w:t xml:space="preserve">. </w:t>
      </w:r>
      <w:r w:rsidRPr="00397599">
        <w:rPr>
          <w:rFonts w:asciiTheme="minorHAnsi" w:hAnsiTheme="minorHAnsi" w:cstheme="minorHAnsi"/>
          <w:sz w:val="20"/>
          <w:szCs w:val="20"/>
        </w:rPr>
        <w:t>RESPONSABLE DEL TRATAMIENTO: Dirección General competente en materia de Juventud (juventud@carm.es). Delegado de protección de datos: Inspección General de Servicios (</w:t>
      </w:r>
      <w:hyperlink r:id="rId8" w:history="1">
        <w:r w:rsidR="00BF68EE" w:rsidRPr="003E3938">
          <w:rPr>
            <w:rStyle w:val="Hipervnculo"/>
            <w:rFonts w:asciiTheme="minorHAnsi" w:hAnsiTheme="minorHAnsi" w:cstheme="minorHAnsi"/>
            <w:sz w:val="20"/>
            <w:szCs w:val="20"/>
          </w:rPr>
          <w:t>dpdigs@listas.carm.es</w:t>
        </w:r>
      </w:hyperlink>
      <w:r w:rsidRPr="00397599">
        <w:rPr>
          <w:rFonts w:asciiTheme="minorHAnsi" w:hAnsiTheme="minorHAnsi" w:cstheme="minorHAnsi"/>
          <w:sz w:val="20"/>
          <w:szCs w:val="20"/>
        </w:rPr>
        <w:t>).</w:t>
      </w:r>
      <w:r w:rsidR="00BF68EE">
        <w:rPr>
          <w:rFonts w:asciiTheme="minorHAnsi" w:hAnsiTheme="minorHAnsi" w:cstheme="minorHAnsi"/>
          <w:sz w:val="20"/>
          <w:szCs w:val="20"/>
        </w:rPr>
        <w:t xml:space="preserve"> </w:t>
      </w:r>
      <w:r w:rsidRPr="00397599">
        <w:rPr>
          <w:rFonts w:asciiTheme="minorHAnsi" w:hAnsiTheme="minorHAnsi" w:cstheme="minorHAnsi"/>
          <w:sz w:val="20"/>
          <w:szCs w:val="20"/>
        </w:rPr>
        <w:t xml:space="preserve">FINALIDAD DEL TRATAMIENTO: </w:t>
      </w:r>
      <w:r w:rsidR="00ED53BF" w:rsidRPr="00ED53BF">
        <w:rPr>
          <w:rFonts w:asciiTheme="minorHAnsi" w:hAnsiTheme="minorHAnsi" w:cstheme="minorHAnsi"/>
          <w:sz w:val="20"/>
          <w:szCs w:val="20"/>
        </w:rPr>
        <w:t xml:space="preserve">Tramitación y gestión de </w:t>
      </w:r>
      <w:r w:rsidR="00ED53BF">
        <w:rPr>
          <w:rFonts w:asciiTheme="minorHAnsi" w:hAnsiTheme="minorHAnsi" w:cstheme="minorHAnsi"/>
          <w:sz w:val="20"/>
          <w:szCs w:val="20"/>
        </w:rPr>
        <w:t xml:space="preserve">las comunicaciones de adhesión. </w:t>
      </w:r>
      <w:r w:rsidR="00ED53BF" w:rsidRPr="00ED53BF">
        <w:rPr>
          <w:rFonts w:asciiTheme="minorHAnsi" w:hAnsiTheme="minorHAnsi" w:cstheme="minorHAnsi"/>
          <w:sz w:val="20"/>
          <w:szCs w:val="20"/>
        </w:rPr>
        <w:t xml:space="preserve">En todo caso los datos se conservarán durante el tiempo que sea necesario para cumplir con la finalidad para la que se recabaron y para determinar las posibles responsabilidades que se pudieran derivar de dicha finalidad y </w:t>
      </w:r>
      <w:r w:rsidR="00BA0C1F">
        <w:rPr>
          <w:rFonts w:asciiTheme="minorHAnsi" w:hAnsiTheme="minorHAnsi" w:cstheme="minorHAnsi"/>
          <w:sz w:val="20"/>
          <w:szCs w:val="20"/>
        </w:rPr>
        <w:t xml:space="preserve">del tratamiento de los datos. </w:t>
      </w:r>
      <w:r w:rsidR="00ED53BF" w:rsidRPr="00ED53BF">
        <w:rPr>
          <w:rFonts w:asciiTheme="minorHAnsi" w:hAnsiTheme="minorHAnsi" w:cstheme="minorHAnsi"/>
          <w:sz w:val="20"/>
          <w:szCs w:val="20"/>
        </w:rPr>
        <w:t>LEGITIMACIÓN</w:t>
      </w:r>
      <w:r w:rsidR="00ED53BF">
        <w:rPr>
          <w:rFonts w:asciiTheme="minorHAnsi" w:hAnsiTheme="minorHAnsi" w:cstheme="minorHAnsi"/>
          <w:sz w:val="20"/>
          <w:szCs w:val="20"/>
        </w:rPr>
        <w:t xml:space="preserve">: </w:t>
      </w:r>
      <w:r w:rsidR="00ED53BF" w:rsidRPr="00ED53BF">
        <w:rPr>
          <w:rFonts w:asciiTheme="minorHAnsi" w:hAnsiTheme="minorHAnsi" w:cstheme="minorHAnsi"/>
          <w:sz w:val="20"/>
          <w:szCs w:val="20"/>
        </w:rPr>
        <w:t>Cumplimiento de una misión realizada en interés público o en el ejercicio de poderes públicos conferidos al Responsable del tratamiento (art. 6.1.e) RGPD).</w:t>
      </w:r>
      <w:r w:rsidR="00BA0C1F">
        <w:rPr>
          <w:rFonts w:asciiTheme="minorHAnsi" w:eastAsia="Arial" w:hAnsiTheme="minorHAnsi" w:cstheme="minorHAnsi"/>
          <w:sz w:val="20"/>
          <w:szCs w:val="20"/>
        </w:rPr>
        <w:t xml:space="preserve"> </w:t>
      </w:r>
      <w:r w:rsidR="00ED53BF" w:rsidRPr="00ED53BF">
        <w:rPr>
          <w:rFonts w:asciiTheme="minorHAnsi" w:hAnsiTheme="minorHAnsi" w:cstheme="minorHAnsi"/>
          <w:sz w:val="20"/>
          <w:szCs w:val="20"/>
        </w:rPr>
        <w:t>DESTINATARIOS</w:t>
      </w:r>
      <w:r w:rsidR="00ED53BF">
        <w:rPr>
          <w:rFonts w:asciiTheme="minorHAnsi" w:hAnsiTheme="minorHAnsi" w:cstheme="minorHAnsi"/>
          <w:sz w:val="20"/>
          <w:szCs w:val="20"/>
        </w:rPr>
        <w:t xml:space="preserve">: </w:t>
      </w:r>
      <w:r w:rsidR="00ED53BF" w:rsidRPr="00ED53BF">
        <w:rPr>
          <w:rFonts w:asciiTheme="minorHAnsi" w:hAnsiTheme="minorHAnsi" w:cstheme="minorHAnsi"/>
          <w:sz w:val="20"/>
          <w:szCs w:val="20"/>
        </w:rPr>
        <w:t>Se realizarán cesiones a los órganos y unidades de la CARM competentes y las legalmente establecidas para la correcta tramitación de su adhesión.</w:t>
      </w:r>
      <w:r w:rsidR="00BA0C1F">
        <w:rPr>
          <w:rFonts w:asciiTheme="minorHAnsi" w:eastAsia="Arial" w:hAnsiTheme="minorHAnsi" w:cstheme="minorHAnsi"/>
          <w:sz w:val="20"/>
          <w:szCs w:val="20"/>
        </w:rPr>
        <w:t xml:space="preserve"> </w:t>
      </w:r>
      <w:r w:rsidR="00ED53BF" w:rsidRPr="00ED53BF">
        <w:rPr>
          <w:rFonts w:asciiTheme="minorHAnsi" w:hAnsiTheme="minorHAnsi" w:cstheme="minorHAnsi"/>
          <w:sz w:val="20"/>
          <w:szCs w:val="20"/>
        </w:rPr>
        <w:t>PROCEDENCIA</w:t>
      </w:r>
      <w:r w:rsidR="00ED53BF">
        <w:rPr>
          <w:rFonts w:asciiTheme="minorHAnsi" w:hAnsiTheme="minorHAnsi" w:cstheme="minorHAnsi"/>
          <w:sz w:val="20"/>
          <w:szCs w:val="20"/>
        </w:rPr>
        <w:t xml:space="preserve">: </w:t>
      </w:r>
      <w:r w:rsidR="00ED53BF" w:rsidRPr="00ED53BF">
        <w:rPr>
          <w:rFonts w:asciiTheme="minorHAnsi" w:hAnsiTheme="minorHAnsi" w:cstheme="minorHAnsi"/>
          <w:sz w:val="20"/>
          <w:szCs w:val="20"/>
        </w:rPr>
        <w:t>Los datos se recogen de la ap</w:t>
      </w:r>
      <w:r w:rsidR="00ED53BF">
        <w:rPr>
          <w:rFonts w:asciiTheme="minorHAnsi" w:hAnsiTheme="minorHAnsi" w:cstheme="minorHAnsi"/>
          <w:sz w:val="20"/>
          <w:szCs w:val="20"/>
        </w:rPr>
        <w:t xml:space="preserve">ortación del propio interesado. </w:t>
      </w:r>
      <w:r w:rsidR="00ED53BF" w:rsidRPr="00ED53BF">
        <w:rPr>
          <w:rFonts w:asciiTheme="minorHAnsi" w:hAnsiTheme="minorHAnsi" w:cstheme="minorHAnsi"/>
          <w:sz w:val="20"/>
          <w:szCs w:val="20"/>
        </w:rPr>
        <w:t>Datos identificativos (Nombre y apellidos, dirección, dirección electrónica, teléfono, firma, documento de identificación, imagen)</w:t>
      </w:r>
      <w:r w:rsidR="00BA0C1F">
        <w:rPr>
          <w:rFonts w:asciiTheme="minorHAnsi" w:eastAsia="Arial" w:hAnsiTheme="minorHAnsi" w:cstheme="minorHAnsi"/>
          <w:sz w:val="20"/>
          <w:szCs w:val="20"/>
        </w:rPr>
        <w:t xml:space="preserve"> </w:t>
      </w:r>
      <w:r w:rsidR="00ED53BF" w:rsidRPr="00ED53BF">
        <w:rPr>
          <w:rFonts w:asciiTheme="minorHAnsi" w:hAnsiTheme="minorHAnsi" w:cstheme="minorHAnsi"/>
          <w:sz w:val="20"/>
          <w:szCs w:val="20"/>
        </w:rPr>
        <w:t>DERECHOS</w:t>
      </w:r>
      <w:r w:rsidR="00ED53BF">
        <w:rPr>
          <w:rFonts w:asciiTheme="minorHAnsi" w:hAnsiTheme="minorHAnsi" w:cstheme="minorHAnsi"/>
          <w:sz w:val="20"/>
          <w:szCs w:val="20"/>
        </w:rPr>
        <w:t xml:space="preserve">: </w:t>
      </w:r>
      <w:r w:rsidR="00ED53BF" w:rsidRPr="00ED53BF">
        <w:rPr>
          <w:rFonts w:asciiTheme="minorHAnsi" w:hAnsiTheme="minorHAnsi" w:cstheme="minorHAnsi"/>
          <w:sz w:val="20"/>
          <w:szCs w:val="20"/>
        </w:rPr>
        <w:t>Puede ejercitar sus derechos de acceso, rectificación, supresión y oposición, limitación, portabilidad en relación a sus datos personales dirigiéndose al responsable.</w:t>
      </w:r>
      <w:r w:rsidR="00ED53BF">
        <w:rPr>
          <w:rFonts w:asciiTheme="minorHAnsi" w:hAnsiTheme="minorHAnsi" w:cstheme="minorHAnsi"/>
          <w:sz w:val="20"/>
          <w:szCs w:val="20"/>
        </w:rPr>
        <w:t xml:space="preserve"> </w:t>
      </w:r>
      <w:r w:rsidR="00ED53BF" w:rsidRPr="00ED53BF">
        <w:rPr>
          <w:rFonts w:asciiTheme="minorHAnsi" w:hAnsiTheme="minorHAnsi" w:cstheme="minorHAnsi"/>
          <w:sz w:val="20"/>
          <w:szCs w:val="20"/>
        </w:rPr>
        <w:t>Puede consultar la información y requisitos del procedimiento de ejercicio de derechos (2736) en el apart</w:t>
      </w:r>
      <w:r w:rsidR="00ED53BF">
        <w:rPr>
          <w:rFonts w:asciiTheme="minorHAnsi" w:hAnsiTheme="minorHAnsi" w:cstheme="minorHAnsi"/>
          <w:sz w:val="20"/>
          <w:szCs w:val="20"/>
        </w:rPr>
        <w:t>ado de PROTECCIÓN DE DATOS de</w:t>
      </w:r>
      <w:r w:rsidR="00ED53BF" w:rsidRPr="00ED53BF">
        <w:rPr>
          <w:rFonts w:asciiTheme="minorHAnsi" w:hAnsiTheme="minorHAnsi" w:cstheme="minorHAnsi"/>
          <w:sz w:val="20"/>
          <w:szCs w:val="20"/>
        </w:rPr>
        <w:t xml:space="preserve"> </w:t>
      </w:r>
      <w:hyperlink r:id="rId9" w:history="1">
        <w:r w:rsidR="00ED53BF" w:rsidRPr="009B194E">
          <w:rPr>
            <w:rStyle w:val="Hipervnculo"/>
            <w:rFonts w:asciiTheme="minorHAnsi" w:hAnsiTheme="minorHAnsi" w:cstheme="minorHAnsi"/>
            <w:sz w:val="20"/>
            <w:szCs w:val="20"/>
          </w:rPr>
          <w:t>https://sede.carm.es/</w:t>
        </w:r>
      </w:hyperlink>
      <w:r w:rsidR="00ED53BF">
        <w:rPr>
          <w:rFonts w:asciiTheme="minorHAnsi" w:hAnsiTheme="minorHAnsi" w:cstheme="minorHAnsi"/>
          <w:sz w:val="20"/>
          <w:szCs w:val="20"/>
        </w:rPr>
        <w:t xml:space="preserve">.   </w:t>
      </w:r>
      <w:r w:rsidR="00ED53BF" w:rsidRPr="00ED53BF">
        <w:rPr>
          <w:rFonts w:asciiTheme="minorHAnsi" w:hAnsiTheme="minorHAnsi" w:cstheme="minorHAnsi"/>
          <w:sz w:val="20"/>
          <w:szCs w:val="20"/>
        </w:rPr>
        <w:t>En cualquier caso, puede presentar una reclamación ante la Agencia Española de Protección de Datos (AEPD).</w:t>
      </w:r>
    </w:p>
    <w:p w14:paraId="19A067D9" w14:textId="77777777" w:rsidR="00ED53BF" w:rsidRDefault="00ED53BF" w:rsidP="00ED53BF">
      <w:pPr>
        <w:widowControl w:val="0"/>
        <w:autoSpaceDE w:val="0"/>
        <w:autoSpaceDN w:val="0"/>
        <w:spacing w:after="0"/>
        <w:ind w:left="-426" w:right="-710"/>
        <w:jc w:val="both"/>
        <w:rPr>
          <w:rFonts w:asciiTheme="minorHAnsi" w:hAnsiTheme="minorHAnsi" w:cstheme="minorHAnsi"/>
          <w:sz w:val="20"/>
          <w:szCs w:val="20"/>
        </w:rPr>
      </w:pPr>
    </w:p>
    <w:p w14:paraId="39BC9E23" w14:textId="77777777" w:rsidR="00ED53BF" w:rsidRDefault="00ED53BF" w:rsidP="00ED53BF">
      <w:pPr>
        <w:widowControl w:val="0"/>
        <w:autoSpaceDE w:val="0"/>
        <w:autoSpaceDN w:val="0"/>
        <w:spacing w:after="0"/>
        <w:ind w:left="-426" w:right="-710"/>
        <w:jc w:val="both"/>
        <w:rPr>
          <w:rFonts w:asciiTheme="minorHAnsi" w:hAnsiTheme="minorHAnsi" w:cstheme="minorHAnsi"/>
          <w:sz w:val="20"/>
          <w:szCs w:val="20"/>
        </w:rPr>
      </w:pPr>
    </w:p>
    <w:p w14:paraId="56F58D84" w14:textId="77777777" w:rsidR="003C37EB" w:rsidRDefault="003C37EB" w:rsidP="00ED53BF">
      <w:pPr>
        <w:widowControl w:val="0"/>
        <w:autoSpaceDE w:val="0"/>
        <w:autoSpaceDN w:val="0"/>
        <w:spacing w:after="0"/>
        <w:ind w:left="-426" w:right="-710"/>
        <w:jc w:val="both"/>
        <w:rPr>
          <w:rFonts w:asciiTheme="minorHAnsi" w:hAnsiTheme="minorHAnsi" w:cstheme="minorHAnsi"/>
          <w:sz w:val="20"/>
          <w:szCs w:val="20"/>
        </w:rPr>
      </w:pPr>
    </w:p>
    <w:p w14:paraId="140B884C" w14:textId="77777777" w:rsidR="00ED53BF" w:rsidRPr="00ED53BF" w:rsidRDefault="00ED53BF" w:rsidP="00ED53BF">
      <w:pPr>
        <w:widowControl w:val="0"/>
        <w:autoSpaceDE w:val="0"/>
        <w:autoSpaceDN w:val="0"/>
        <w:spacing w:after="0"/>
        <w:ind w:left="-426" w:right="-710"/>
        <w:jc w:val="both"/>
        <w:rPr>
          <w:rFonts w:asciiTheme="minorHAnsi" w:hAnsiTheme="minorHAnsi" w:cstheme="minorHAnsi"/>
          <w:sz w:val="20"/>
          <w:szCs w:val="20"/>
        </w:rPr>
      </w:pPr>
    </w:p>
    <w:p w14:paraId="6641B074" w14:textId="32007782" w:rsidR="0061550C" w:rsidRPr="00BF68EE" w:rsidRDefault="00796B9F" w:rsidP="003C37EB">
      <w:pPr>
        <w:pStyle w:val="Prrafodelista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Fdo. </w:t>
      </w:r>
      <w:r w:rsidR="00A92E0D" w:rsidRPr="002D75FE">
        <w:rPr>
          <w:b/>
          <w:sz w:val="22"/>
          <w:szCs w:val="22"/>
        </w:rPr>
        <w:t>El beneficiario</w:t>
      </w:r>
      <w:r w:rsidR="003C37EB">
        <w:rPr>
          <w:b/>
          <w:sz w:val="22"/>
          <w:szCs w:val="22"/>
        </w:rPr>
        <w:t>/representante</w:t>
      </w:r>
      <w:r w:rsidR="00A92E0D" w:rsidRPr="002D75FE">
        <w:rPr>
          <w:b/>
          <w:sz w:val="22"/>
          <w:szCs w:val="22"/>
        </w:rPr>
        <w:t xml:space="preserve"> o padre/madre/tutor </w:t>
      </w:r>
      <w:r w:rsidR="003C37EB">
        <w:rPr>
          <w:b/>
          <w:sz w:val="22"/>
          <w:szCs w:val="22"/>
        </w:rPr>
        <w:t>(</w:t>
      </w:r>
      <w:r w:rsidR="00A92E0D" w:rsidRPr="002D75FE">
        <w:rPr>
          <w:b/>
          <w:sz w:val="22"/>
          <w:szCs w:val="22"/>
        </w:rPr>
        <w:t>menor</w:t>
      </w:r>
      <w:r w:rsidR="003C37EB">
        <w:rPr>
          <w:b/>
          <w:sz w:val="22"/>
          <w:szCs w:val="22"/>
        </w:rPr>
        <w:t>es</w:t>
      </w:r>
      <w:r w:rsidR="003F7A33">
        <w:rPr>
          <w:b/>
          <w:sz w:val="22"/>
          <w:szCs w:val="22"/>
        </w:rPr>
        <w:t xml:space="preserve"> de edad</w:t>
      </w:r>
      <w:r w:rsidR="003C37EB">
        <w:rPr>
          <w:b/>
          <w:sz w:val="22"/>
          <w:szCs w:val="22"/>
        </w:rPr>
        <w:t>)</w:t>
      </w:r>
    </w:p>
    <w:sectPr w:rsidR="0061550C" w:rsidRPr="00BF68EE" w:rsidSect="003C6A1D">
      <w:headerReference w:type="default" r:id="rId10"/>
      <w:footerReference w:type="default" r:id="rId11"/>
      <w:pgSz w:w="11906" w:h="16838"/>
      <w:pgMar w:top="2268" w:right="1701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629590" w14:textId="77777777" w:rsidR="001860A9" w:rsidRDefault="001860A9" w:rsidP="0033118A">
      <w:pPr>
        <w:spacing w:after="0"/>
      </w:pPr>
      <w:r>
        <w:separator/>
      </w:r>
    </w:p>
  </w:endnote>
  <w:endnote w:type="continuationSeparator" w:id="0">
    <w:p w14:paraId="11666B63" w14:textId="77777777" w:rsidR="001860A9" w:rsidRDefault="001860A9" w:rsidP="0033118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14708697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203FFFC6" w14:textId="0F498235" w:rsidR="00513B2C" w:rsidRPr="0094209F" w:rsidRDefault="00513B2C" w:rsidP="0094209F">
        <w:pPr>
          <w:pStyle w:val="Piedepgina"/>
          <w:jc w:val="right"/>
          <w:rPr>
            <w:rFonts w:asciiTheme="minorHAnsi" w:hAnsiTheme="minorHAnsi" w:cstheme="minorHAnsi"/>
          </w:rPr>
        </w:pPr>
        <w:r w:rsidRPr="00170E5A">
          <w:rPr>
            <w:rFonts w:asciiTheme="minorHAnsi" w:hAnsiTheme="minorHAnsi" w:cstheme="minorHAnsi"/>
          </w:rPr>
          <w:fldChar w:fldCharType="begin"/>
        </w:r>
        <w:r w:rsidRPr="00170E5A">
          <w:rPr>
            <w:rFonts w:asciiTheme="minorHAnsi" w:hAnsiTheme="minorHAnsi" w:cstheme="minorHAnsi"/>
          </w:rPr>
          <w:instrText>PAGE   \* MERGEFORMAT</w:instrText>
        </w:r>
        <w:r w:rsidRPr="00170E5A">
          <w:rPr>
            <w:rFonts w:asciiTheme="minorHAnsi" w:hAnsiTheme="minorHAnsi" w:cstheme="minorHAnsi"/>
          </w:rPr>
          <w:fldChar w:fldCharType="separate"/>
        </w:r>
        <w:r w:rsidR="000679C8" w:rsidRPr="000679C8">
          <w:rPr>
            <w:rFonts w:asciiTheme="minorHAnsi" w:hAnsiTheme="minorHAnsi" w:cstheme="minorHAnsi"/>
            <w:noProof/>
            <w:lang w:val="es-ES"/>
          </w:rPr>
          <w:t>2</w:t>
        </w:r>
        <w:r w:rsidRPr="00170E5A">
          <w:rPr>
            <w:rFonts w:asciiTheme="minorHAnsi" w:hAnsiTheme="minorHAnsi" w:cstheme="minorHAnsi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F921E9" w14:textId="77777777" w:rsidR="001860A9" w:rsidRDefault="001860A9" w:rsidP="0033118A">
      <w:pPr>
        <w:spacing w:after="0"/>
      </w:pPr>
      <w:r>
        <w:separator/>
      </w:r>
    </w:p>
  </w:footnote>
  <w:footnote w:type="continuationSeparator" w:id="0">
    <w:p w14:paraId="27ACB036" w14:textId="77777777" w:rsidR="001860A9" w:rsidRDefault="001860A9" w:rsidP="0033118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pPr w:vertAnchor="page" w:horzAnchor="page" w:tblpY="1"/>
      <w:tblW w:w="119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11906"/>
    </w:tblGrid>
    <w:tr w:rsidR="00513B2C" w14:paraId="771467E2" w14:textId="77777777" w:rsidTr="00244494">
      <w:trPr>
        <w:cantSplit/>
        <w:trHeight w:hRule="exact" w:val="2608"/>
      </w:trPr>
      <w:tc>
        <w:tcPr>
          <w:tcW w:w="11906" w:type="dxa"/>
          <w:noWrap/>
        </w:tcPr>
        <w:p w14:paraId="22C83E8D" w14:textId="32449FE1" w:rsidR="00513B2C" w:rsidRDefault="00037D99" w:rsidP="0076335A">
          <w:pPr>
            <w:pStyle w:val="Encabezado"/>
          </w:pPr>
          <w:r>
            <w:rPr>
              <w:noProof/>
              <w:lang w:eastAsia="es-ES"/>
            </w:rPr>
            <w:drawing>
              <wp:inline distT="0" distB="0" distL="0" distR="0" wp14:anchorId="0DB6552E" wp14:editId="26EE8268">
                <wp:extent cx="7552690" cy="1655384"/>
                <wp:effectExtent l="0" t="0" r="0" b="0"/>
                <wp:docPr id="1" name="Imagen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2690" cy="16553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4E23FF0" w14:textId="77777777" w:rsidR="00513B2C" w:rsidRPr="005271AF" w:rsidRDefault="00513B2C">
    <w:pPr>
      <w:pStyle w:val="Encabezad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E4640"/>
    <w:multiLevelType w:val="hybridMultilevel"/>
    <w:tmpl w:val="7A34B79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D914AA0"/>
    <w:multiLevelType w:val="hybridMultilevel"/>
    <w:tmpl w:val="77705E6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E564C4E"/>
    <w:multiLevelType w:val="hybridMultilevel"/>
    <w:tmpl w:val="18A60D9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C48"/>
    <w:rsid w:val="000217D8"/>
    <w:rsid w:val="0002491B"/>
    <w:rsid w:val="000267EA"/>
    <w:rsid w:val="00035AD5"/>
    <w:rsid w:val="000379E9"/>
    <w:rsid w:val="00037D99"/>
    <w:rsid w:val="00045281"/>
    <w:rsid w:val="00047A12"/>
    <w:rsid w:val="00047D79"/>
    <w:rsid w:val="000535D0"/>
    <w:rsid w:val="00053914"/>
    <w:rsid w:val="00055401"/>
    <w:rsid w:val="00064AE4"/>
    <w:rsid w:val="000679C8"/>
    <w:rsid w:val="00075BE6"/>
    <w:rsid w:val="00075E19"/>
    <w:rsid w:val="000769C5"/>
    <w:rsid w:val="00090E74"/>
    <w:rsid w:val="000923FC"/>
    <w:rsid w:val="0009640F"/>
    <w:rsid w:val="000A6CBE"/>
    <w:rsid w:val="000B4103"/>
    <w:rsid w:val="000B7DCA"/>
    <w:rsid w:val="000C1C46"/>
    <w:rsid w:val="000C5C91"/>
    <w:rsid w:val="000E6C2E"/>
    <w:rsid w:val="000F18E0"/>
    <w:rsid w:val="000F44E2"/>
    <w:rsid w:val="001033E4"/>
    <w:rsid w:val="00103A97"/>
    <w:rsid w:val="0011091E"/>
    <w:rsid w:val="00112617"/>
    <w:rsid w:val="00120DDF"/>
    <w:rsid w:val="0012121B"/>
    <w:rsid w:val="00124BDB"/>
    <w:rsid w:val="0012554E"/>
    <w:rsid w:val="0013104E"/>
    <w:rsid w:val="001353E8"/>
    <w:rsid w:val="00135BFE"/>
    <w:rsid w:val="00142359"/>
    <w:rsid w:val="001518A2"/>
    <w:rsid w:val="00166212"/>
    <w:rsid w:val="00170E5A"/>
    <w:rsid w:val="00180BE1"/>
    <w:rsid w:val="00182BF0"/>
    <w:rsid w:val="00184A64"/>
    <w:rsid w:val="001860A9"/>
    <w:rsid w:val="00193207"/>
    <w:rsid w:val="0019746C"/>
    <w:rsid w:val="001A06C6"/>
    <w:rsid w:val="001A152B"/>
    <w:rsid w:val="001A3454"/>
    <w:rsid w:val="001A5B1D"/>
    <w:rsid w:val="001B14F3"/>
    <w:rsid w:val="001B188E"/>
    <w:rsid w:val="001B4AAE"/>
    <w:rsid w:val="001B696D"/>
    <w:rsid w:val="001C0881"/>
    <w:rsid w:val="001C71B3"/>
    <w:rsid w:val="001D3B84"/>
    <w:rsid w:val="001E4A85"/>
    <w:rsid w:val="001F143A"/>
    <w:rsid w:val="001F5F73"/>
    <w:rsid w:val="001F6198"/>
    <w:rsid w:val="00202E7D"/>
    <w:rsid w:val="0020548E"/>
    <w:rsid w:val="002218CB"/>
    <w:rsid w:val="00222C77"/>
    <w:rsid w:val="00235B81"/>
    <w:rsid w:val="00244494"/>
    <w:rsid w:val="00247BD1"/>
    <w:rsid w:val="00255CCE"/>
    <w:rsid w:val="00262A94"/>
    <w:rsid w:val="002747D1"/>
    <w:rsid w:val="002776F9"/>
    <w:rsid w:val="00285B43"/>
    <w:rsid w:val="00287BA6"/>
    <w:rsid w:val="002900B1"/>
    <w:rsid w:val="0029467A"/>
    <w:rsid w:val="00294734"/>
    <w:rsid w:val="00294AF4"/>
    <w:rsid w:val="002A6204"/>
    <w:rsid w:val="002B29B8"/>
    <w:rsid w:val="002B35F1"/>
    <w:rsid w:val="002B5376"/>
    <w:rsid w:val="002D1861"/>
    <w:rsid w:val="002D1AFA"/>
    <w:rsid w:val="002D5AEE"/>
    <w:rsid w:val="002D75FE"/>
    <w:rsid w:val="002E1D9B"/>
    <w:rsid w:val="002E3444"/>
    <w:rsid w:val="002E57F2"/>
    <w:rsid w:val="002E6E82"/>
    <w:rsid w:val="002F0735"/>
    <w:rsid w:val="002F362C"/>
    <w:rsid w:val="002F3BF3"/>
    <w:rsid w:val="002F4ED4"/>
    <w:rsid w:val="00303358"/>
    <w:rsid w:val="00303467"/>
    <w:rsid w:val="0031258B"/>
    <w:rsid w:val="00314D13"/>
    <w:rsid w:val="00314D8F"/>
    <w:rsid w:val="00314DFD"/>
    <w:rsid w:val="00316DCF"/>
    <w:rsid w:val="0033118A"/>
    <w:rsid w:val="00332B30"/>
    <w:rsid w:val="00333F49"/>
    <w:rsid w:val="00334E5E"/>
    <w:rsid w:val="003414DB"/>
    <w:rsid w:val="00344003"/>
    <w:rsid w:val="00356737"/>
    <w:rsid w:val="0038120D"/>
    <w:rsid w:val="003924C4"/>
    <w:rsid w:val="003B489D"/>
    <w:rsid w:val="003C07EC"/>
    <w:rsid w:val="003C199A"/>
    <w:rsid w:val="003C26F0"/>
    <w:rsid w:val="003C37EB"/>
    <w:rsid w:val="003C6A1D"/>
    <w:rsid w:val="003D11E6"/>
    <w:rsid w:val="003D3A5C"/>
    <w:rsid w:val="003E0216"/>
    <w:rsid w:val="003E3D42"/>
    <w:rsid w:val="003F6DE6"/>
    <w:rsid w:val="003F7A33"/>
    <w:rsid w:val="00403D6D"/>
    <w:rsid w:val="004117B4"/>
    <w:rsid w:val="004145F2"/>
    <w:rsid w:val="004230CD"/>
    <w:rsid w:val="00430BDB"/>
    <w:rsid w:val="00434411"/>
    <w:rsid w:val="004428DE"/>
    <w:rsid w:val="00447448"/>
    <w:rsid w:val="00456979"/>
    <w:rsid w:val="0049063E"/>
    <w:rsid w:val="0049431B"/>
    <w:rsid w:val="004A43AC"/>
    <w:rsid w:val="004B258F"/>
    <w:rsid w:val="004B61CB"/>
    <w:rsid w:val="004C4620"/>
    <w:rsid w:val="004D2678"/>
    <w:rsid w:val="004D5B44"/>
    <w:rsid w:val="004D6E44"/>
    <w:rsid w:val="004E0B20"/>
    <w:rsid w:val="004E6F68"/>
    <w:rsid w:val="004E6F95"/>
    <w:rsid w:val="004E7DEE"/>
    <w:rsid w:val="004F66B1"/>
    <w:rsid w:val="00513B2C"/>
    <w:rsid w:val="00515D1D"/>
    <w:rsid w:val="00516A9E"/>
    <w:rsid w:val="00517BBA"/>
    <w:rsid w:val="005271AF"/>
    <w:rsid w:val="00546BB5"/>
    <w:rsid w:val="00552611"/>
    <w:rsid w:val="0055670A"/>
    <w:rsid w:val="0055697D"/>
    <w:rsid w:val="00563007"/>
    <w:rsid w:val="00574DE9"/>
    <w:rsid w:val="005760EF"/>
    <w:rsid w:val="00583027"/>
    <w:rsid w:val="0059402C"/>
    <w:rsid w:val="005A3AFE"/>
    <w:rsid w:val="005A4118"/>
    <w:rsid w:val="005B1B7D"/>
    <w:rsid w:val="005C10D9"/>
    <w:rsid w:val="005C1DF1"/>
    <w:rsid w:val="005C7FF1"/>
    <w:rsid w:val="005D2C28"/>
    <w:rsid w:val="005E0F3D"/>
    <w:rsid w:val="005E447B"/>
    <w:rsid w:val="005F2354"/>
    <w:rsid w:val="00613C0B"/>
    <w:rsid w:val="00614B84"/>
    <w:rsid w:val="0061550C"/>
    <w:rsid w:val="00622946"/>
    <w:rsid w:val="00623E8A"/>
    <w:rsid w:val="00630871"/>
    <w:rsid w:val="0063456D"/>
    <w:rsid w:val="006408B4"/>
    <w:rsid w:val="00641B51"/>
    <w:rsid w:val="006468B4"/>
    <w:rsid w:val="006564A5"/>
    <w:rsid w:val="00672D93"/>
    <w:rsid w:val="00681629"/>
    <w:rsid w:val="00681F44"/>
    <w:rsid w:val="00683A5E"/>
    <w:rsid w:val="0068731A"/>
    <w:rsid w:val="006921FB"/>
    <w:rsid w:val="006B25D7"/>
    <w:rsid w:val="006C022F"/>
    <w:rsid w:val="006C1CCD"/>
    <w:rsid w:val="006C2653"/>
    <w:rsid w:val="006C4573"/>
    <w:rsid w:val="006C5726"/>
    <w:rsid w:val="006D334B"/>
    <w:rsid w:val="006D41D7"/>
    <w:rsid w:val="006D67D8"/>
    <w:rsid w:val="006E3224"/>
    <w:rsid w:val="006E54D5"/>
    <w:rsid w:val="006E73F8"/>
    <w:rsid w:val="00702A66"/>
    <w:rsid w:val="00705F2B"/>
    <w:rsid w:val="00710F80"/>
    <w:rsid w:val="00716A53"/>
    <w:rsid w:val="007253CC"/>
    <w:rsid w:val="00735A2E"/>
    <w:rsid w:val="007417E9"/>
    <w:rsid w:val="00743777"/>
    <w:rsid w:val="00750FEC"/>
    <w:rsid w:val="00751622"/>
    <w:rsid w:val="00752411"/>
    <w:rsid w:val="0076013A"/>
    <w:rsid w:val="0076335A"/>
    <w:rsid w:val="00764E10"/>
    <w:rsid w:val="00767F94"/>
    <w:rsid w:val="00773AF1"/>
    <w:rsid w:val="0079027E"/>
    <w:rsid w:val="007955E8"/>
    <w:rsid w:val="00796B9F"/>
    <w:rsid w:val="007A10C0"/>
    <w:rsid w:val="007A5A9F"/>
    <w:rsid w:val="007B032F"/>
    <w:rsid w:val="007B06E0"/>
    <w:rsid w:val="007C534F"/>
    <w:rsid w:val="007D13FE"/>
    <w:rsid w:val="007D7C66"/>
    <w:rsid w:val="007E7C1A"/>
    <w:rsid w:val="007F0113"/>
    <w:rsid w:val="007F6C2D"/>
    <w:rsid w:val="00803465"/>
    <w:rsid w:val="00805E6D"/>
    <w:rsid w:val="00811F87"/>
    <w:rsid w:val="00816F50"/>
    <w:rsid w:val="00823AC0"/>
    <w:rsid w:val="008302E8"/>
    <w:rsid w:val="0083599F"/>
    <w:rsid w:val="00842DCB"/>
    <w:rsid w:val="00850265"/>
    <w:rsid w:val="00855B4A"/>
    <w:rsid w:val="00857D56"/>
    <w:rsid w:val="00862915"/>
    <w:rsid w:val="0086566D"/>
    <w:rsid w:val="00865BEB"/>
    <w:rsid w:val="00880B8A"/>
    <w:rsid w:val="00890741"/>
    <w:rsid w:val="00890BDA"/>
    <w:rsid w:val="008912C3"/>
    <w:rsid w:val="00892741"/>
    <w:rsid w:val="00896ACD"/>
    <w:rsid w:val="008A062D"/>
    <w:rsid w:val="008A64AD"/>
    <w:rsid w:val="008B55BB"/>
    <w:rsid w:val="008B7A0B"/>
    <w:rsid w:val="008B7FE8"/>
    <w:rsid w:val="008D470E"/>
    <w:rsid w:val="008D52B8"/>
    <w:rsid w:val="008E3810"/>
    <w:rsid w:val="008F203E"/>
    <w:rsid w:val="008F329F"/>
    <w:rsid w:val="008F6231"/>
    <w:rsid w:val="008F797C"/>
    <w:rsid w:val="0090473B"/>
    <w:rsid w:val="009220C7"/>
    <w:rsid w:val="009222B0"/>
    <w:rsid w:val="00922AF3"/>
    <w:rsid w:val="009350ED"/>
    <w:rsid w:val="00937928"/>
    <w:rsid w:val="0094209F"/>
    <w:rsid w:val="00965586"/>
    <w:rsid w:val="00965F7A"/>
    <w:rsid w:val="00966580"/>
    <w:rsid w:val="00972052"/>
    <w:rsid w:val="009805CC"/>
    <w:rsid w:val="0098115C"/>
    <w:rsid w:val="0098318C"/>
    <w:rsid w:val="00986CDF"/>
    <w:rsid w:val="00990E29"/>
    <w:rsid w:val="00990FE1"/>
    <w:rsid w:val="00994456"/>
    <w:rsid w:val="009A0D69"/>
    <w:rsid w:val="009A556C"/>
    <w:rsid w:val="009B40A8"/>
    <w:rsid w:val="009B6693"/>
    <w:rsid w:val="009C1B2A"/>
    <w:rsid w:val="009C7067"/>
    <w:rsid w:val="009D0C5A"/>
    <w:rsid w:val="009D3C7B"/>
    <w:rsid w:val="009D53DF"/>
    <w:rsid w:val="009D6A15"/>
    <w:rsid w:val="009E4C56"/>
    <w:rsid w:val="009F09AC"/>
    <w:rsid w:val="009F1014"/>
    <w:rsid w:val="009F5413"/>
    <w:rsid w:val="00A01893"/>
    <w:rsid w:val="00A154A7"/>
    <w:rsid w:val="00A161E6"/>
    <w:rsid w:val="00A1655A"/>
    <w:rsid w:val="00A228B1"/>
    <w:rsid w:val="00A2295E"/>
    <w:rsid w:val="00A22FFB"/>
    <w:rsid w:val="00A41D24"/>
    <w:rsid w:val="00A441B7"/>
    <w:rsid w:val="00A46668"/>
    <w:rsid w:val="00A6047F"/>
    <w:rsid w:val="00A6103B"/>
    <w:rsid w:val="00A63F5D"/>
    <w:rsid w:val="00A647E4"/>
    <w:rsid w:val="00A75467"/>
    <w:rsid w:val="00A84A7B"/>
    <w:rsid w:val="00A92584"/>
    <w:rsid w:val="00A92E0D"/>
    <w:rsid w:val="00A951AB"/>
    <w:rsid w:val="00AA29E8"/>
    <w:rsid w:val="00AD6845"/>
    <w:rsid w:val="00AE6170"/>
    <w:rsid w:val="00B05B57"/>
    <w:rsid w:val="00B105C6"/>
    <w:rsid w:val="00B13BCE"/>
    <w:rsid w:val="00B220F2"/>
    <w:rsid w:val="00B54EE5"/>
    <w:rsid w:val="00B64AA0"/>
    <w:rsid w:val="00B67B4A"/>
    <w:rsid w:val="00B70FD1"/>
    <w:rsid w:val="00B729F4"/>
    <w:rsid w:val="00B757EF"/>
    <w:rsid w:val="00B80EB5"/>
    <w:rsid w:val="00B82D70"/>
    <w:rsid w:val="00B867D0"/>
    <w:rsid w:val="00B91BF5"/>
    <w:rsid w:val="00B93CBA"/>
    <w:rsid w:val="00BA0C1F"/>
    <w:rsid w:val="00BA188B"/>
    <w:rsid w:val="00BA19B5"/>
    <w:rsid w:val="00BB5614"/>
    <w:rsid w:val="00BC5883"/>
    <w:rsid w:val="00BD3B9D"/>
    <w:rsid w:val="00BD53F3"/>
    <w:rsid w:val="00BD54C3"/>
    <w:rsid w:val="00BD5ABB"/>
    <w:rsid w:val="00BE2259"/>
    <w:rsid w:val="00BE2777"/>
    <w:rsid w:val="00BF1070"/>
    <w:rsid w:val="00BF68EE"/>
    <w:rsid w:val="00C015C7"/>
    <w:rsid w:val="00C05431"/>
    <w:rsid w:val="00C0597A"/>
    <w:rsid w:val="00C10410"/>
    <w:rsid w:val="00C15F76"/>
    <w:rsid w:val="00C21A27"/>
    <w:rsid w:val="00C246F8"/>
    <w:rsid w:val="00C25919"/>
    <w:rsid w:val="00C27267"/>
    <w:rsid w:val="00C34CE3"/>
    <w:rsid w:val="00C36FD9"/>
    <w:rsid w:val="00C44004"/>
    <w:rsid w:val="00C56D19"/>
    <w:rsid w:val="00C57895"/>
    <w:rsid w:val="00C60B59"/>
    <w:rsid w:val="00C745A9"/>
    <w:rsid w:val="00C77C17"/>
    <w:rsid w:val="00C81F18"/>
    <w:rsid w:val="00C868E0"/>
    <w:rsid w:val="00C93FD1"/>
    <w:rsid w:val="00CB25ED"/>
    <w:rsid w:val="00CB294E"/>
    <w:rsid w:val="00CB5C48"/>
    <w:rsid w:val="00CB5CE5"/>
    <w:rsid w:val="00CC0E7C"/>
    <w:rsid w:val="00CC7862"/>
    <w:rsid w:val="00CC796C"/>
    <w:rsid w:val="00CD1641"/>
    <w:rsid w:val="00CE335B"/>
    <w:rsid w:val="00CE521E"/>
    <w:rsid w:val="00D01870"/>
    <w:rsid w:val="00D0196C"/>
    <w:rsid w:val="00D05059"/>
    <w:rsid w:val="00D16B23"/>
    <w:rsid w:val="00D16F92"/>
    <w:rsid w:val="00D248E6"/>
    <w:rsid w:val="00D24C14"/>
    <w:rsid w:val="00D24DB6"/>
    <w:rsid w:val="00D27B18"/>
    <w:rsid w:val="00D40047"/>
    <w:rsid w:val="00D405FC"/>
    <w:rsid w:val="00D43578"/>
    <w:rsid w:val="00D665AB"/>
    <w:rsid w:val="00D72D69"/>
    <w:rsid w:val="00D91E23"/>
    <w:rsid w:val="00DA0041"/>
    <w:rsid w:val="00DB4C76"/>
    <w:rsid w:val="00DB78CB"/>
    <w:rsid w:val="00DC0226"/>
    <w:rsid w:val="00DC1758"/>
    <w:rsid w:val="00DC5ED1"/>
    <w:rsid w:val="00DD3C79"/>
    <w:rsid w:val="00DD548B"/>
    <w:rsid w:val="00DD6ACD"/>
    <w:rsid w:val="00DE3430"/>
    <w:rsid w:val="00DE43D0"/>
    <w:rsid w:val="00DF2F56"/>
    <w:rsid w:val="00DF3C87"/>
    <w:rsid w:val="00E14888"/>
    <w:rsid w:val="00E16F6F"/>
    <w:rsid w:val="00E2598E"/>
    <w:rsid w:val="00E30B52"/>
    <w:rsid w:val="00E36291"/>
    <w:rsid w:val="00E44E93"/>
    <w:rsid w:val="00E45581"/>
    <w:rsid w:val="00E52E52"/>
    <w:rsid w:val="00E575B2"/>
    <w:rsid w:val="00E63D46"/>
    <w:rsid w:val="00E71CF9"/>
    <w:rsid w:val="00E760E1"/>
    <w:rsid w:val="00E85005"/>
    <w:rsid w:val="00E91DDF"/>
    <w:rsid w:val="00E93B3F"/>
    <w:rsid w:val="00E9633D"/>
    <w:rsid w:val="00E968E9"/>
    <w:rsid w:val="00EA20B4"/>
    <w:rsid w:val="00EA40E8"/>
    <w:rsid w:val="00EA6975"/>
    <w:rsid w:val="00EB0DA1"/>
    <w:rsid w:val="00EB12B7"/>
    <w:rsid w:val="00EC12F5"/>
    <w:rsid w:val="00EC17CA"/>
    <w:rsid w:val="00EC2C0B"/>
    <w:rsid w:val="00ED0431"/>
    <w:rsid w:val="00ED086F"/>
    <w:rsid w:val="00ED371F"/>
    <w:rsid w:val="00ED53BF"/>
    <w:rsid w:val="00EE3B21"/>
    <w:rsid w:val="00EE4FD8"/>
    <w:rsid w:val="00EF6C65"/>
    <w:rsid w:val="00F0794E"/>
    <w:rsid w:val="00F11F78"/>
    <w:rsid w:val="00F16E56"/>
    <w:rsid w:val="00F217D2"/>
    <w:rsid w:val="00F2461B"/>
    <w:rsid w:val="00F301A4"/>
    <w:rsid w:val="00F341E5"/>
    <w:rsid w:val="00F41AA2"/>
    <w:rsid w:val="00F41B41"/>
    <w:rsid w:val="00F45DE0"/>
    <w:rsid w:val="00F468D8"/>
    <w:rsid w:val="00F52CAC"/>
    <w:rsid w:val="00F5402D"/>
    <w:rsid w:val="00F54AC3"/>
    <w:rsid w:val="00F55D76"/>
    <w:rsid w:val="00F57B54"/>
    <w:rsid w:val="00F57EE6"/>
    <w:rsid w:val="00F60C88"/>
    <w:rsid w:val="00F64701"/>
    <w:rsid w:val="00F70280"/>
    <w:rsid w:val="00F71489"/>
    <w:rsid w:val="00F77DB7"/>
    <w:rsid w:val="00F826D1"/>
    <w:rsid w:val="00F87650"/>
    <w:rsid w:val="00F94ECC"/>
    <w:rsid w:val="00FA43B2"/>
    <w:rsid w:val="00FB348A"/>
    <w:rsid w:val="00FB5479"/>
    <w:rsid w:val="00FC4EA0"/>
    <w:rsid w:val="00FD344F"/>
    <w:rsid w:val="00FE2881"/>
    <w:rsid w:val="00FE3232"/>
    <w:rsid w:val="00FE5B9B"/>
    <w:rsid w:val="00FF2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53267F"/>
  <w15:chartTrackingRefBased/>
  <w15:docId w15:val="{842178B7-56BB-4962-9070-27EDEF41B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3777"/>
    <w:pPr>
      <w:spacing w:after="200" w:line="240" w:lineRule="auto"/>
    </w:pPr>
    <w:rPr>
      <w:rFonts w:ascii="Arial" w:eastAsia="Cambria" w:hAnsi="Arial" w:cs="Arial"/>
      <w:w w:val="90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3118A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rsid w:val="0033118A"/>
  </w:style>
  <w:style w:type="paragraph" w:styleId="Piedepgina">
    <w:name w:val="footer"/>
    <w:basedOn w:val="Normal"/>
    <w:link w:val="PiedepginaCar"/>
    <w:uiPriority w:val="99"/>
    <w:unhideWhenUsed/>
    <w:rsid w:val="0033118A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3118A"/>
  </w:style>
  <w:style w:type="table" w:styleId="Tablaconcuadrcula">
    <w:name w:val="Table Grid"/>
    <w:basedOn w:val="Tablanormal"/>
    <w:uiPriority w:val="39"/>
    <w:rsid w:val="00331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0267EA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4428D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428D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428DE"/>
    <w:rPr>
      <w:rFonts w:ascii="Arial" w:eastAsia="Cambria" w:hAnsi="Arial" w:cs="Arial"/>
      <w:w w:val="90"/>
      <w:sz w:val="20"/>
      <w:szCs w:val="20"/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428D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428DE"/>
    <w:rPr>
      <w:rFonts w:ascii="Arial" w:eastAsia="Cambria" w:hAnsi="Arial" w:cs="Arial"/>
      <w:b/>
      <w:bCs/>
      <w:w w:val="90"/>
      <w:sz w:val="20"/>
      <w:szCs w:val="20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428D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428DE"/>
    <w:rPr>
      <w:rFonts w:ascii="Segoe UI" w:eastAsia="Cambria" w:hAnsi="Segoe UI" w:cs="Segoe UI"/>
      <w:w w:val="90"/>
      <w:sz w:val="18"/>
      <w:szCs w:val="18"/>
      <w:lang w:val="es-ES_tradnl"/>
    </w:rPr>
  </w:style>
  <w:style w:type="character" w:styleId="Hipervnculo">
    <w:name w:val="Hyperlink"/>
    <w:basedOn w:val="Fuentedeprrafopredeter"/>
    <w:uiPriority w:val="99"/>
    <w:unhideWhenUsed/>
    <w:rsid w:val="006D334B"/>
    <w:rPr>
      <w:color w:val="0563C1" w:themeColor="hyperlink"/>
      <w:u w:val="single"/>
    </w:rPr>
  </w:style>
  <w:style w:type="paragraph" w:customStyle="1" w:styleId="Default">
    <w:name w:val="Default"/>
    <w:rsid w:val="002F3BF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69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34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igs@listas.carm.e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ede.carm.e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pm66b\Downloads\CPTD%20-%20CONSEJER&#205;A%20-%20Color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9FB803-A9A4-42BA-9902-CF4F0B6D6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CPTD - CONSEJERÍA - Color.dotx</Template>
  <TotalTime>136</TotalTime>
  <Pages>2</Pages>
  <Words>612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CARM</Company>
  <LinksUpToDate>false</LinksUpToDate>
  <CharactersWithSpaces>3974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PALANQUES MONTEYS, ANA</dc:creator>
  <cp:keywords/>
  <dc:description/>
  <cp:lastModifiedBy>GIMENEZ VALERA, ANTONIO</cp:lastModifiedBy>
  <cp:revision>25</cp:revision>
  <cp:lastPrinted>2025-11-07T08:43:00Z</cp:lastPrinted>
  <dcterms:created xsi:type="dcterms:W3CDTF">2025-04-09T11:52:00Z</dcterms:created>
  <dcterms:modified xsi:type="dcterms:W3CDTF">2026-06-30T11:10:00Z</dcterms:modified>
</cp:coreProperties>
</file>